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206" w:rsidRPr="007627C9" w:rsidRDefault="001B3206" w:rsidP="007627C9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1B3206" w:rsidRDefault="001B3206" w:rsidP="00EA08B0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7627C9">
        <w:rPr>
          <w:rFonts w:ascii="Times New Roman" w:hAnsi="Times New Roman"/>
          <w:sz w:val="20"/>
          <w:szCs w:val="20"/>
        </w:rPr>
        <w:t xml:space="preserve">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</w:t>
      </w:r>
      <w:r w:rsidRPr="007627C9">
        <w:rPr>
          <w:rFonts w:ascii="Times New Roman" w:hAnsi="Times New Roman"/>
          <w:sz w:val="20"/>
          <w:szCs w:val="20"/>
        </w:rPr>
        <w:t xml:space="preserve">   </w:t>
      </w:r>
    </w:p>
    <w:p w:rsidR="001B3206" w:rsidRDefault="001B3206" w:rsidP="00C8338A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color w:val="000000"/>
          <w:shd w:val="clear" w:color="auto" w:fill="FFFFFF"/>
        </w:rPr>
      </w:pPr>
      <w:r w:rsidRPr="005C607B">
        <w:rPr>
          <w:rFonts w:ascii="Times New Roman" w:hAnsi="Times New Roman"/>
          <w:b/>
          <w:bCs/>
          <w:color w:val="000000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671.25pt">
            <v:imagedata r:id="rId4" o:title=""/>
          </v:shape>
        </w:pict>
      </w:r>
    </w:p>
    <w:p w:rsidR="001B3206" w:rsidRPr="005C607B" w:rsidRDefault="001B3206" w:rsidP="00C8338A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color w:val="000000"/>
          <w:szCs w:val="24"/>
          <w:shd w:val="clear" w:color="auto" w:fill="FFFFFF"/>
        </w:rPr>
      </w:pPr>
    </w:p>
    <w:p w:rsidR="001B3206" w:rsidRPr="00EA08B0" w:rsidRDefault="001B3206" w:rsidP="00C8338A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Cs/>
          <w:sz w:val="24"/>
          <w:szCs w:val="24"/>
          <w:lang w:eastAsia="zh-CN"/>
        </w:rPr>
      </w:pPr>
      <w:bookmarkStart w:id="0" w:name="_GoBack"/>
      <w:bookmarkEnd w:id="0"/>
    </w:p>
    <w:p w:rsidR="001B3206" w:rsidRDefault="001B3206" w:rsidP="00D5122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B3206" w:rsidRDefault="001B3206" w:rsidP="007627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742E1">
        <w:rPr>
          <w:rFonts w:ascii="Times New Roman" w:hAnsi="Times New Roman"/>
          <w:b/>
          <w:sz w:val="24"/>
          <w:szCs w:val="24"/>
        </w:rPr>
        <w:t>1. Общие положения</w:t>
      </w:r>
    </w:p>
    <w:p w:rsidR="001B3206" w:rsidRPr="002C4CAD" w:rsidRDefault="001B3206" w:rsidP="002C4C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B3206" w:rsidRDefault="001B3206" w:rsidP="002C4CA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 Настоящее  Положение</w:t>
      </w:r>
      <w:r w:rsidRPr="002C4CAD">
        <w:rPr>
          <w:rFonts w:ascii="Times New Roman" w:hAnsi="Times New Roman"/>
          <w:sz w:val="24"/>
          <w:szCs w:val="24"/>
        </w:rPr>
        <w:t xml:space="preserve"> разработан</w:t>
      </w:r>
      <w:r>
        <w:rPr>
          <w:rFonts w:ascii="Times New Roman" w:hAnsi="Times New Roman"/>
          <w:sz w:val="24"/>
          <w:szCs w:val="24"/>
        </w:rPr>
        <w:t>о</w:t>
      </w:r>
      <w:r w:rsidRPr="002C4CAD">
        <w:rPr>
          <w:rFonts w:ascii="Times New Roman" w:hAnsi="Times New Roman"/>
          <w:sz w:val="24"/>
          <w:szCs w:val="24"/>
        </w:rPr>
        <w:t xml:space="preserve"> в соответствии с Федеральным Законом Российской Федерации от 29.12.2012 г.  № 273-ФЗ «Об образовании в Российской Федерации», Уставом </w:t>
      </w:r>
      <w:r>
        <w:rPr>
          <w:rFonts w:ascii="Times New Roman" w:hAnsi="Times New Roman"/>
          <w:sz w:val="24"/>
          <w:szCs w:val="24"/>
        </w:rPr>
        <w:t>ДОУ</w:t>
      </w:r>
      <w:r w:rsidRPr="002C4CAD">
        <w:rPr>
          <w:rFonts w:ascii="Times New Roman" w:hAnsi="Times New Roman"/>
          <w:sz w:val="24"/>
          <w:szCs w:val="24"/>
        </w:rPr>
        <w:t>.</w:t>
      </w:r>
    </w:p>
    <w:p w:rsidR="001B3206" w:rsidRPr="0030572B" w:rsidRDefault="001B3206" w:rsidP="0030572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  Настоящее Положение определяет основы статуса  воспитанников</w:t>
      </w:r>
      <w:r w:rsidRPr="0030572B">
        <w:rPr>
          <w:rFonts w:ascii="Times New Roman" w:hAnsi="Times New Roman"/>
          <w:sz w:val="24"/>
          <w:szCs w:val="24"/>
        </w:rPr>
        <w:t xml:space="preserve"> ДОУ, их права </w:t>
      </w:r>
      <w:r>
        <w:rPr>
          <w:rFonts w:ascii="Times New Roman" w:hAnsi="Times New Roman"/>
          <w:sz w:val="24"/>
          <w:szCs w:val="24"/>
        </w:rPr>
        <w:t xml:space="preserve">и обязанности </w:t>
      </w:r>
      <w:r w:rsidRPr="0030572B">
        <w:rPr>
          <w:rFonts w:ascii="Times New Roman" w:hAnsi="Times New Roman"/>
          <w:sz w:val="24"/>
          <w:szCs w:val="24"/>
        </w:rPr>
        <w:t>как участни</w:t>
      </w:r>
      <w:r>
        <w:rPr>
          <w:rFonts w:ascii="Times New Roman" w:hAnsi="Times New Roman"/>
          <w:sz w:val="24"/>
          <w:szCs w:val="24"/>
        </w:rPr>
        <w:t>ков образовательного процесса.</w:t>
      </w:r>
    </w:p>
    <w:p w:rsidR="001B3206" w:rsidRPr="0030572B" w:rsidRDefault="001B3206" w:rsidP="0030572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 Настоящее Положение   утверждается заведующим ДОУ, принимается Управляющим со</w:t>
      </w:r>
      <w:r w:rsidRPr="0030572B">
        <w:rPr>
          <w:rFonts w:ascii="Times New Roman" w:hAnsi="Times New Roman"/>
          <w:sz w:val="24"/>
          <w:szCs w:val="24"/>
        </w:rPr>
        <w:t>ветом на неопределенный срок.</w:t>
      </w:r>
    </w:p>
    <w:p w:rsidR="001B3206" w:rsidRPr="0030572B" w:rsidRDefault="001B3206" w:rsidP="0030572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1.4. Настоящее Положение являе</w:t>
      </w:r>
      <w:r w:rsidRPr="0030572B">
        <w:rPr>
          <w:rFonts w:ascii="Times New Roman" w:hAnsi="Times New Roman"/>
          <w:sz w:val="24"/>
          <w:szCs w:val="24"/>
        </w:rPr>
        <w:t>тся локальным норматив</w:t>
      </w:r>
      <w:r>
        <w:rPr>
          <w:rFonts w:ascii="Times New Roman" w:hAnsi="Times New Roman"/>
          <w:sz w:val="24"/>
          <w:szCs w:val="24"/>
        </w:rPr>
        <w:t>ным актом, регламентирующим дея</w:t>
      </w:r>
      <w:r w:rsidRPr="0030572B">
        <w:rPr>
          <w:rFonts w:ascii="Times New Roman" w:hAnsi="Times New Roman"/>
          <w:sz w:val="24"/>
          <w:szCs w:val="24"/>
        </w:rPr>
        <w:t>тельность ДОУ.</w:t>
      </w:r>
    </w:p>
    <w:p w:rsidR="001B3206" w:rsidRDefault="001B3206" w:rsidP="0030572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1.5.  Настоящее</w:t>
      </w:r>
      <w:r w:rsidRPr="0030572B">
        <w:rPr>
          <w:rFonts w:ascii="Times New Roman" w:hAnsi="Times New Roman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оложение находи</w:t>
      </w:r>
      <w:r w:rsidRPr="0030572B">
        <w:rPr>
          <w:rFonts w:ascii="Times New Roman" w:hAnsi="Times New Roman"/>
          <w:sz w:val="24"/>
          <w:szCs w:val="24"/>
        </w:rPr>
        <w:t xml:space="preserve">тся в каждой возрастной </w:t>
      </w:r>
      <w:r>
        <w:rPr>
          <w:rFonts w:ascii="Times New Roman" w:hAnsi="Times New Roman"/>
          <w:sz w:val="24"/>
          <w:szCs w:val="24"/>
        </w:rPr>
        <w:t>группе образовательного учреждения, размещается на сайте ДОУ.</w:t>
      </w:r>
      <w:r w:rsidRPr="0030572B">
        <w:rPr>
          <w:rFonts w:ascii="Times New Roman" w:hAnsi="Times New Roman"/>
          <w:sz w:val="24"/>
          <w:szCs w:val="24"/>
        </w:rPr>
        <w:t xml:space="preserve"> Родители (законные представители) воспитанников ДОУ долж</w:t>
      </w:r>
      <w:r>
        <w:rPr>
          <w:rFonts w:ascii="Times New Roman" w:hAnsi="Times New Roman"/>
          <w:sz w:val="24"/>
          <w:szCs w:val="24"/>
        </w:rPr>
        <w:t>ны быть ознакомлены с настоящим Положением.</w:t>
      </w:r>
    </w:p>
    <w:p w:rsidR="001B3206" w:rsidRPr="001F5921" w:rsidRDefault="001B3206" w:rsidP="001F5921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B3206" w:rsidRPr="001F5921" w:rsidRDefault="001B3206" w:rsidP="001F5921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1F5921">
        <w:rPr>
          <w:rFonts w:ascii="Times New Roman" w:hAnsi="Times New Roman"/>
          <w:b/>
          <w:sz w:val="24"/>
          <w:szCs w:val="24"/>
        </w:rPr>
        <w:t>2. Права и обязанности воспитанников</w:t>
      </w:r>
    </w:p>
    <w:p w:rsidR="001B3206" w:rsidRDefault="001B3206" w:rsidP="007F3E2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F5921">
        <w:rPr>
          <w:rFonts w:ascii="Times New Roman" w:hAnsi="Times New Roman"/>
          <w:sz w:val="24"/>
          <w:szCs w:val="24"/>
        </w:rPr>
        <w:t xml:space="preserve"> </w:t>
      </w:r>
      <w:r w:rsidRPr="007F3E26">
        <w:rPr>
          <w:rFonts w:ascii="Times New Roman" w:hAnsi="Times New Roman"/>
          <w:sz w:val="24"/>
          <w:szCs w:val="24"/>
        </w:rPr>
        <w:t xml:space="preserve">В ДОУ реализуется право воспитанников на образование, гарантированное государством. Дошкольное образование направлено на формирование </w:t>
      </w:r>
      <w:r>
        <w:rPr>
          <w:rFonts w:ascii="Times New Roman" w:hAnsi="Times New Roman"/>
          <w:sz w:val="24"/>
          <w:szCs w:val="24"/>
        </w:rPr>
        <w:t>общей культуры, развитие физиче</w:t>
      </w:r>
      <w:r w:rsidRPr="007F3E26">
        <w:rPr>
          <w:rFonts w:ascii="Times New Roman" w:hAnsi="Times New Roman"/>
          <w:sz w:val="24"/>
          <w:szCs w:val="24"/>
        </w:rPr>
        <w:t>ских, интеллектуальных, нравственных, эстетических и личностных качеств, формирование предпосылок учебной деятельности, сохранение и укрепление здоро</w:t>
      </w:r>
      <w:r>
        <w:rPr>
          <w:rFonts w:ascii="Times New Roman" w:hAnsi="Times New Roman"/>
          <w:sz w:val="24"/>
          <w:szCs w:val="24"/>
        </w:rPr>
        <w:t>вья детей дошкольного возраста.</w:t>
      </w:r>
    </w:p>
    <w:p w:rsidR="001B3206" w:rsidRDefault="001B3206" w:rsidP="007F3E2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F3E26">
        <w:rPr>
          <w:rFonts w:ascii="Times New Roman" w:hAnsi="Times New Roman"/>
          <w:sz w:val="24"/>
          <w:szCs w:val="24"/>
        </w:rPr>
        <w:t>Основная общеобразовательная программа дошкольног</w:t>
      </w:r>
      <w:r>
        <w:rPr>
          <w:rFonts w:ascii="Times New Roman" w:hAnsi="Times New Roman"/>
          <w:sz w:val="24"/>
          <w:szCs w:val="24"/>
        </w:rPr>
        <w:t>о образования направлена на раз</w:t>
      </w:r>
      <w:r w:rsidRPr="007F3E26">
        <w:rPr>
          <w:rFonts w:ascii="Times New Roman" w:hAnsi="Times New Roman"/>
          <w:sz w:val="24"/>
          <w:szCs w:val="24"/>
        </w:rPr>
        <w:t>ностороннее развитие детей дошкольного возраста с учетом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 Освоение  ООП дошкольного образования не сопровождается проведением промежуточных аттестаций и итоговой аттестации  воспитанников.</w:t>
      </w:r>
    </w:p>
    <w:p w:rsidR="001B3206" w:rsidRPr="001F5921" w:rsidRDefault="001B3206" w:rsidP="007F3E2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1F5921">
        <w:rPr>
          <w:rFonts w:ascii="Times New Roman" w:hAnsi="Times New Roman"/>
          <w:sz w:val="24"/>
          <w:szCs w:val="24"/>
        </w:rPr>
        <w:t>.1.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F5921">
        <w:rPr>
          <w:rFonts w:ascii="Times New Roman" w:hAnsi="Times New Roman"/>
          <w:sz w:val="24"/>
          <w:szCs w:val="24"/>
        </w:rPr>
        <w:t xml:space="preserve">Воспитанники </w:t>
      </w:r>
      <w:r w:rsidRPr="002A6C5A">
        <w:rPr>
          <w:rFonts w:ascii="Times New Roman" w:hAnsi="Times New Roman"/>
          <w:b/>
          <w:sz w:val="24"/>
          <w:szCs w:val="24"/>
        </w:rPr>
        <w:t>имеют право</w:t>
      </w:r>
      <w:r w:rsidRPr="001F5921">
        <w:rPr>
          <w:rFonts w:ascii="Times New Roman" w:hAnsi="Times New Roman"/>
          <w:sz w:val="24"/>
          <w:szCs w:val="24"/>
        </w:rPr>
        <w:t xml:space="preserve"> на:</w:t>
      </w:r>
    </w:p>
    <w:p w:rsidR="001B3206" w:rsidRPr="001F5921" w:rsidRDefault="001B3206" w:rsidP="001F592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1F5921">
        <w:rPr>
          <w:rFonts w:ascii="Times New Roman" w:hAnsi="Times New Roman"/>
          <w:sz w:val="24"/>
          <w:szCs w:val="24"/>
        </w:rPr>
        <w:t>.1.1. предоставление условий для разностороннего развития с учетом возрастных и индивидуальных особенностей, в том числе получение социально-педагогической и психологической помощи, бесплатной психолого-медико-педагогической коррекции;</w:t>
      </w:r>
    </w:p>
    <w:p w:rsidR="001B3206" w:rsidRPr="001F5921" w:rsidRDefault="001B3206" w:rsidP="001F592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1F5921">
        <w:rPr>
          <w:rFonts w:ascii="Times New Roman" w:hAnsi="Times New Roman"/>
          <w:sz w:val="24"/>
          <w:szCs w:val="24"/>
        </w:rPr>
        <w:t>.1.2. обучение по индивидуальному учебному плану в пределах осваиваемой основной общеобразовательной программы ДОУ;</w:t>
      </w:r>
    </w:p>
    <w:p w:rsidR="001B3206" w:rsidRPr="001F5921" w:rsidRDefault="001B3206" w:rsidP="001F592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1F5921">
        <w:rPr>
          <w:rFonts w:ascii="Times New Roman" w:hAnsi="Times New Roman"/>
          <w:sz w:val="24"/>
          <w:szCs w:val="24"/>
        </w:rPr>
        <w:t>.1.3.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F5921">
        <w:rPr>
          <w:rFonts w:ascii="Times New Roman" w:hAnsi="Times New Roman"/>
          <w:sz w:val="24"/>
          <w:szCs w:val="24"/>
        </w:rPr>
        <w:t>посещение кружковых занятий, организованных в рамках реализации приоритетных направлений деятельности ДОУ;</w:t>
      </w:r>
    </w:p>
    <w:p w:rsidR="001B3206" w:rsidRPr="001F5921" w:rsidRDefault="001B3206" w:rsidP="001F592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1F5921">
        <w:rPr>
          <w:rFonts w:ascii="Times New Roman" w:hAnsi="Times New Roman"/>
          <w:sz w:val="24"/>
          <w:szCs w:val="24"/>
        </w:rPr>
        <w:t>.1.4.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F5921">
        <w:rPr>
          <w:rFonts w:ascii="Times New Roman" w:hAnsi="Times New Roman"/>
          <w:sz w:val="24"/>
          <w:szCs w:val="24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1B3206" w:rsidRDefault="001B3206" w:rsidP="001F592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1F5921">
        <w:rPr>
          <w:rFonts w:ascii="Times New Roman" w:hAnsi="Times New Roman"/>
          <w:sz w:val="24"/>
          <w:szCs w:val="24"/>
        </w:rPr>
        <w:t>.1.5.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F5921">
        <w:rPr>
          <w:rFonts w:ascii="Times New Roman" w:hAnsi="Times New Roman"/>
          <w:sz w:val="24"/>
          <w:szCs w:val="24"/>
        </w:rPr>
        <w:t>свободное выражение собственных взглядов и убеждений;</w:t>
      </w:r>
    </w:p>
    <w:p w:rsidR="001B3206" w:rsidRPr="00AD2F0B" w:rsidRDefault="001B3206" w:rsidP="00AD2F0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1F5921">
        <w:rPr>
          <w:rFonts w:ascii="Times New Roman" w:hAnsi="Times New Roman"/>
          <w:sz w:val="24"/>
          <w:szCs w:val="24"/>
        </w:rPr>
        <w:t>.1.6.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D2F0B">
        <w:rPr>
          <w:rFonts w:ascii="Times New Roman" w:hAnsi="Times New Roman"/>
          <w:sz w:val="24"/>
          <w:szCs w:val="24"/>
        </w:rPr>
        <w:t>оказание первичной медико-санитарной помощи в поря</w:t>
      </w:r>
      <w:r>
        <w:rPr>
          <w:rFonts w:ascii="Times New Roman" w:hAnsi="Times New Roman"/>
          <w:sz w:val="24"/>
          <w:szCs w:val="24"/>
        </w:rPr>
        <w:t>дке, установленном законодатель</w:t>
      </w:r>
      <w:r w:rsidRPr="00AD2F0B">
        <w:rPr>
          <w:rFonts w:ascii="Times New Roman" w:hAnsi="Times New Roman"/>
          <w:sz w:val="24"/>
          <w:szCs w:val="24"/>
        </w:rPr>
        <w:t>ством в сфере охраны здоровья;</w:t>
      </w:r>
    </w:p>
    <w:p w:rsidR="001B3206" w:rsidRPr="00AD2F0B" w:rsidRDefault="001B3206" w:rsidP="00AD2F0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1F5921">
        <w:rPr>
          <w:rFonts w:ascii="Times New Roman" w:hAnsi="Times New Roman"/>
          <w:sz w:val="24"/>
          <w:szCs w:val="24"/>
        </w:rPr>
        <w:t>.1.7.</w:t>
      </w:r>
      <w:r w:rsidRPr="00CC1914">
        <w:rPr>
          <w:rFonts w:ascii="Times New Roman" w:hAnsi="Times New Roman"/>
          <w:sz w:val="24"/>
          <w:szCs w:val="24"/>
        </w:rPr>
        <w:t xml:space="preserve"> </w:t>
      </w:r>
      <w:r w:rsidRPr="00AD2F0B">
        <w:rPr>
          <w:rFonts w:ascii="Times New Roman" w:hAnsi="Times New Roman"/>
          <w:sz w:val="24"/>
          <w:szCs w:val="24"/>
        </w:rPr>
        <w:t>организацию питания;</w:t>
      </w:r>
    </w:p>
    <w:p w:rsidR="001B3206" w:rsidRPr="00AD2F0B" w:rsidRDefault="001B3206" w:rsidP="00AD2F0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1F5921">
        <w:rPr>
          <w:rFonts w:ascii="Times New Roman" w:hAnsi="Times New Roman"/>
          <w:sz w:val="24"/>
          <w:szCs w:val="24"/>
        </w:rPr>
        <w:t>.1.8.</w:t>
      </w:r>
      <w:r w:rsidRPr="00CC1914">
        <w:rPr>
          <w:rFonts w:ascii="Times New Roman" w:hAnsi="Times New Roman"/>
          <w:sz w:val="24"/>
          <w:szCs w:val="24"/>
        </w:rPr>
        <w:t xml:space="preserve"> </w:t>
      </w:r>
      <w:r w:rsidRPr="00AD2F0B">
        <w:rPr>
          <w:rFonts w:ascii="Times New Roman" w:hAnsi="Times New Roman"/>
          <w:sz w:val="24"/>
          <w:szCs w:val="24"/>
        </w:rPr>
        <w:t xml:space="preserve">определение оптимальной образовательной нагрузки </w:t>
      </w:r>
      <w:r>
        <w:rPr>
          <w:rFonts w:ascii="Times New Roman" w:hAnsi="Times New Roman"/>
          <w:sz w:val="24"/>
          <w:szCs w:val="24"/>
        </w:rPr>
        <w:t>режима непосредственно образова</w:t>
      </w:r>
      <w:r w:rsidRPr="00AD2F0B">
        <w:rPr>
          <w:rFonts w:ascii="Times New Roman" w:hAnsi="Times New Roman"/>
          <w:sz w:val="24"/>
          <w:szCs w:val="24"/>
        </w:rPr>
        <w:t>тельной деятельности;</w:t>
      </w:r>
    </w:p>
    <w:p w:rsidR="001B3206" w:rsidRPr="00AD2F0B" w:rsidRDefault="001B3206" w:rsidP="00AD2F0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1F5921">
        <w:rPr>
          <w:rFonts w:ascii="Times New Roman" w:hAnsi="Times New Roman"/>
          <w:sz w:val="24"/>
          <w:szCs w:val="24"/>
        </w:rPr>
        <w:t>.1.9.</w:t>
      </w:r>
      <w:r w:rsidRPr="00CC1914">
        <w:rPr>
          <w:rFonts w:ascii="Times New Roman" w:hAnsi="Times New Roman"/>
          <w:sz w:val="24"/>
          <w:szCs w:val="24"/>
        </w:rPr>
        <w:t xml:space="preserve"> </w:t>
      </w:r>
      <w:r w:rsidRPr="00AD2F0B">
        <w:rPr>
          <w:rFonts w:ascii="Times New Roman" w:hAnsi="Times New Roman"/>
          <w:sz w:val="24"/>
          <w:szCs w:val="24"/>
        </w:rPr>
        <w:t>пропаганду и обучение навыкам здорового образа жизни, требованиям охраны труда;</w:t>
      </w:r>
    </w:p>
    <w:p w:rsidR="001B3206" w:rsidRPr="00AD2F0B" w:rsidRDefault="001B3206" w:rsidP="00AD2F0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1F5921">
        <w:rPr>
          <w:rFonts w:ascii="Times New Roman" w:hAnsi="Times New Roman"/>
          <w:sz w:val="24"/>
          <w:szCs w:val="24"/>
        </w:rPr>
        <w:t>.1.10.</w:t>
      </w:r>
      <w:r w:rsidRPr="00CC1914">
        <w:rPr>
          <w:rFonts w:ascii="Times New Roman" w:hAnsi="Times New Roman"/>
          <w:sz w:val="24"/>
          <w:szCs w:val="24"/>
        </w:rPr>
        <w:t xml:space="preserve"> </w:t>
      </w:r>
      <w:r w:rsidRPr="00AD2F0B">
        <w:rPr>
          <w:rFonts w:ascii="Times New Roman" w:hAnsi="Times New Roman"/>
          <w:sz w:val="24"/>
          <w:szCs w:val="24"/>
        </w:rPr>
        <w:t>организацию и создание условий для профилактики з</w:t>
      </w:r>
      <w:r>
        <w:rPr>
          <w:rFonts w:ascii="Times New Roman" w:hAnsi="Times New Roman"/>
          <w:sz w:val="24"/>
          <w:szCs w:val="24"/>
        </w:rPr>
        <w:t>аболеваний и оздоровления воспи</w:t>
      </w:r>
      <w:r w:rsidRPr="00AD2F0B">
        <w:rPr>
          <w:rFonts w:ascii="Times New Roman" w:hAnsi="Times New Roman"/>
          <w:sz w:val="24"/>
          <w:szCs w:val="24"/>
        </w:rPr>
        <w:t>танников, для занятия ими физической культурой и спортом;</w:t>
      </w:r>
    </w:p>
    <w:p w:rsidR="001B3206" w:rsidRPr="00AD2F0B" w:rsidRDefault="001B3206" w:rsidP="00AD2F0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1F5921">
        <w:rPr>
          <w:rFonts w:ascii="Times New Roman" w:hAnsi="Times New Roman"/>
          <w:sz w:val="24"/>
          <w:szCs w:val="24"/>
        </w:rPr>
        <w:t>.1.11.</w:t>
      </w:r>
      <w:r w:rsidRPr="00CC1914">
        <w:rPr>
          <w:rFonts w:ascii="Times New Roman" w:hAnsi="Times New Roman"/>
          <w:sz w:val="24"/>
          <w:szCs w:val="24"/>
        </w:rPr>
        <w:t xml:space="preserve"> </w:t>
      </w:r>
      <w:r w:rsidRPr="00AD2F0B">
        <w:rPr>
          <w:rFonts w:ascii="Times New Roman" w:hAnsi="Times New Roman"/>
          <w:sz w:val="24"/>
          <w:szCs w:val="24"/>
        </w:rPr>
        <w:t>обеспечение безопасности воспитанников во время пребывания в ДОУ;</w:t>
      </w:r>
    </w:p>
    <w:p w:rsidR="001B3206" w:rsidRPr="00AD2F0B" w:rsidRDefault="001B3206" w:rsidP="00AD2F0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2.1.12. </w:t>
      </w:r>
      <w:r w:rsidRPr="00AD2F0B">
        <w:rPr>
          <w:rFonts w:ascii="Times New Roman" w:hAnsi="Times New Roman"/>
          <w:sz w:val="24"/>
          <w:szCs w:val="24"/>
        </w:rPr>
        <w:t>профилактику несчастных случаев с воспитанниками во время пребывания в ДОУ;</w:t>
      </w:r>
    </w:p>
    <w:p w:rsidR="001B3206" w:rsidRPr="001F5921" w:rsidRDefault="001B3206" w:rsidP="00AD2F0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2.1.13. </w:t>
      </w:r>
      <w:r w:rsidRPr="00AD2F0B">
        <w:rPr>
          <w:rFonts w:ascii="Times New Roman" w:hAnsi="Times New Roman"/>
          <w:sz w:val="24"/>
          <w:szCs w:val="24"/>
        </w:rPr>
        <w:t>проведение санитарно-противоэпидемических и профилактических мероприятий.</w:t>
      </w:r>
    </w:p>
    <w:p w:rsidR="001B3206" w:rsidRPr="001F5921" w:rsidRDefault="001B3206" w:rsidP="001F592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2.1.14. </w:t>
      </w:r>
      <w:r w:rsidRPr="001F5921">
        <w:rPr>
          <w:rFonts w:ascii="Times New Roman" w:hAnsi="Times New Roman"/>
          <w:sz w:val="24"/>
          <w:szCs w:val="24"/>
        </w:rPr>
        <w:t>бесплатное пользование учебными пособиями, средствами обучения и воспитания в пределах федеральных государственных требований;</w:t>
      </w:r>
    </w:p>
    <w:p w:rsidR="001B3206" w:rsidRPr="001F5921" w:rsidRDefault="001B3206" w:rsidP="001F592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2.1.15. </w:t>
      </w:r>
      <w:r w:rsidRPr="001F5921">
        <w:rPr>
          <w:rFonts w:ascii="Times New Roman" w:hAnsi="Times New Roman"/>
          <w:sz w:val="24"/>
          <w:szCs w:val="24"/>
        </w:rPr>
        <w:t>пользование в установленном порядке лечебно–оздоровительной инфраструктурой, объектами культуры и объектами спорта ДОУ;</w:t>
      </w:r>
    </w:p>
    <w:p w:rsidR="001B3206" w:rsidRPr="001F5921" w:rsidRDefault="001B3206" w:rsidP="001F592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2.1.16. </w:t>
      </w:r>
      <w:r w:rsidRPr="001F5921">
        <w:rPr>
          <w:rFonts w:ascii="Times New Roman" w:hAnsi="Times New Roman"/>
          <w:sz w:val="24"/>
          <w:szCs w:val="24"/>
        </w:rPr>
        <w:t>развитие своих творческих способностей и интересов, включая участие в конкурсах, олимпиадах, выставках, смотрах, физкультурных и спортивных мероприятиях;</w:t>
      </w:r>
    </w:p>
    <w:p w:rsidR="001B3206" w:rsidRPr="001F5921" w:rsidRDefault="001B3206" w:rsidP="001F592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2.1.17. </w:t>
      </w:r>
      <w:r w:rsidRPr="001F5921">
        <w:rPr>
          <w:rFonts w:ascii="Times New Roman" w:hAnsi="Times New Roman"/>
          <w:sz w:val="24"/>
          <w:szCs w:val="24"/>
        </w:rPr>
        <w:t>поощрение за успехи в учебной, спортивной, творческой деятельности;</w:t>
      </w:r>
    </w:p>
    <w:p w:rsidR="001B3206" w:rsidRPr="001F5921" w:rsidRDefault="001B3206" w:rsidP="005949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2.1.18. </w:t>
      </w:r>
      <w:r w:rsidRPr="001F5921">
        <w:rPr>
          <w:rFonts w:ascii="Times New Roman" w:hAnsi="Times New Roman"/>
          <w:sz w:val="24"/>
          <w:szCs w:val="24"/>
        </w:rPr>
        <w:t>благоприятную среду жизнедеятельности.</w:t>
      </w:r>
    </w:p>
    <w:p w:rsidR="001B3206" w:rsidRPr="001F5921" w:rsidRDefault="001B3206" w:rsidP="001F592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1F5921">
        <w:rPr>
          <w:rFonts w:ascii="Times New Roman" w:hAnsi="Times New Roman"/>
          <w:sz w:val="24"/>
          <w:szCs w:val="24"/>
        </w:rPr>
        <w:t>.2. Воспитанники</w:t>
      </w:r>
      <w:r w:rsidRPr="002A6C5A">
        <w:rPr>
          <w:rFonts w:ascii="Times New Roman" w:hAnsi="Times New Roman"/>
          <w:b/>
          <w:sz w:val="24"/>
          <w:szCs w:val="24"/>
        </w:rPr>
        <w:t xml:space="preserve"> обязаны</w:t>
      </w:r>
      <w:r w:rsidRPr="001F5921">
        <w:rPr>
          <w:rFonts w:ascii="Times New Roman" w:hAnsi="Times New Roman"/>
          <w:sz w:val="24"/>
          <w:szCs w:val="24"/>
        </w:rPr>
        <w:t>:</w:t>
      </w:r>
    </w:p>
    <w:p w:rsidR="001B3206" w:rsidRPr="001F5921" w:rsidRDefault="001B3206" w:rsidP="001F592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1F5921">
        <w:rPr>
          <w:rFonts w:ascii="Times New Roman" w:hAnsi="Times New Roman"/>
          <w:sz w:val="24"/>
          <w:szCs w:val="24"/>
        </w:rPr>
        <w:t>.2.1.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F5921">
        <w:rPr>
          <w:rFonts w:ascii="Times New Roman" w:hAnsi="Times New Roman"/>
          <w:sz w:val="24"/>
          <w:szCs w:val="24"/>
        </w:rPr>
        <w:t>добросовестно выполнять задания, данные педагогическими работниками в рамках реализуемой основной общеобразовательной программы ДОУ;</w:t>
      </w:r>
    </w:p>
    <w:p w:rsidR="001B3206" w:rsidRPr="001F5921" w:rsidRDefault="001B3206" w:rsidP="001F592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1F5921">
        <w:rPr>
          <w:rFonts w:ascii="Times New Roman" w:hAnsi="Times New Roman"/>
          <w:sz w:val="24"/>
          <w:szCs w:val="24"/>
        </w:rPr>
        <w:t>.2.2. уважать честь и достоинство других воспитанников и работников ДОУ;</w:t>
      </w:r>
    </w:p>
    <w:p w:rsidR="001B3206" w:rsidRPr="001F5921" w:rsidRDefault="001B3206" w:rsidP="005949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2.2.3</w:t>
      </w:r>
      <w:r w:rsidRPr="001F5921">
        <w:rPr>
          <w:rFonts w:ascii="Times New Roman" w:hAnsi="Times New Roman"/>
          <w:sz w:val="24"/>
          <w:szCs w:val="24"/>
        </w:rPr>
        <w:t>. бережно относиться к имуществу ДОУ.</w:t>
      </w:r>
    </w:p>
    <w:p w:rsidR="001B3206" w:rsidRPr="006E309A" w:rsidRDefault="001B3206" w:rsidP="001F5921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1F5921"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F5921">
        <w:rPr>
          <w:rFonts w:ascii="Times New Roman" w:hAnsi="Times New Roman"/>
          <w:sz w:val="24"/>
          <w:szCs w:val="24"/>
        </w:rPr>
        <w:t xml:space="preserve">Воспитанникам </w:t>
      </w:r>
      <w:r w:rsidRPr="006E309A">
        <w:rPr>
          <w:rFonts w:ascii="Times New Roman" w:hAnsi="Times New Roman"/>
          <w:b/>
          <w:sz w:val="24"/>
          <w:szCs w:val="24"/>
        </w:rPr>
        <w:t>запрещается:</w:t>
      </w:r>
    </w:p>
    <w:p w:rsidR="001B3206" w:rsidRPr="001F5921" w:rsidRDefault="001B3206" w:rsidP="001F592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1F5921">
        <w:rPr>
          <w:rFonts w:ascii="Times New Roman" w:hAnsi="Times New Roman"/>
          <w:sz w:val="24"/>
          <w:szCs w:val="24"/>
        </w:rPr>
        <w:t>.3.1. приносить, передавать, использовать острые, режущие, стеклянные предметы, а также мелкие предметы (бусинки, пуговицы и т.п.), таблетки и другие лекарственные средства, жевательную резинку и другие продукты питания (конфеты, печенья, напитки и т.д.);</w:t>
      </w:r>
    </w:p>
    <w:p w:rsidR="001B3206" w:rsidRPr="001F5921" w:rsidRDefault="001B3206" w:rsidP="001F592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1F5921">
        <w:rPr>
          <w:rFonts w:ascii="Times New Roman" w:hAnsi="Times New Roman"/>
          <w:sz w:val="24"/>
          <w:szCs w:val="24"/>
        </w:rPr>
        <w:t>.3.2. приносить, передавать, использовать любые предметы и вещества, могущие привести к вз</w:t>
      </w:r>
      <w:r>
        <w:rPr>
          <w:rFonts w:ascii="Times New Roman" w:hAnsi="Times New Roman"/>
          <w:sz w:val="24"/>
          <w:szCs w:val="24"/>
        </w:rPr>
        <w:t>рывам, возгораниям и отравлению;</w:t>
      </w:r>
    </w:p>
    <w:p w:rsidR="001B3206" w:rsidRPr="001F5921" w:rsidRDefault="001B3206" w:rsidP="001F592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1F5921">
        <w:rPr>
          <w:rFonts w:ascii="Times New Roman" w:hAnsi="Times New Roman"/>
          <w:sz w:val="24"/>
          <w:szCs w:val="24"/>
        </w:rPr>
        <w:t>.3.3. применять физическую силу в отношении других воспитанников.</w:t>
      </w:r>
    </w:p>
    <w:p w:rsidR="001B3206" w:rsidRPr="007425B5" w:rsidRDefault="001B3206" w:rsidP="007425B5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B3206" w:rsidRPr="001F5921" w:rsidRDefault="001B3206" w:rsidP="007425B5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7425B5">
        <w:rPr>
          <w:rFonts w:ascii="Times New Roman" w:hAnsi="Times New Roman"/>
          <w:b/>
          <w:sz w:val="24"/>
          <w:szCs w:val="24"/>
        </w:rPr>
        <w:t>3. Поощрения воспитанников</w:t>
      </w:r>
    </w:p>
    <w:p w:rsidR="001B3206" w:rsidRPr="001F5921" w:rsidRDefault="001B3206" w:rsidP="001F592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F592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</w:t>
      </w:r>
      <w:r w:rsidRPr="001F5921">
        <w:rPr>
          <w:rFonts w:ascii="Times New Roman" w:hAnsi="Times New Roman"/>
          <w:sz w:val="24"/>
          <w:szCs w:val="24"/>
        </w:rPr>
        <w:t>.1.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F5921">
        <w:rPr>
          <w:rFonts w:ascii="Times New Roman" w:hAnsi="Times New Roman"/>
          <w:sz w:val="24"/>
          <w:szCs w:val="24"/>
        </w:rPr>
        <w:t>За успехи в учебной, спортивной, творческой деятельности к воспитанникам могут быть  применены следующие виды поощрений:</w:t>
      </w:r>
    </w:p>
    <w:p w:rsidR="001B3206" w:rsidRPr="001F5921" w:rsidRDefault="001B3206" w:rsidP="001F592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1F5921">
        <w:rPr>
          <w:rFonts w:ascii="Times New Roman" w:hAnsi="Times New Roman"/>
          <w:sz w:val="24"/>
          <w:szCs w:val="24"/>
        </w:rPr>
        <w:t>.1.1. объявление благодарности воспитаннику;</w:t>
      </w:r>
    </w:p>
    <w:p w:rsidR="001B3206" w:rsidRPr="001F5921" w:rsidRDefault="001B3206" w:rsidP="001F592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1F5921">
        <w:rPr>
          <w:rFonts w:ascii="Times New Roman" w:hAnsi="Times New Roman"/>
          <w:sz w:val="24"/>
          <w:szCs w:val="24"/>
        </w:rPr>
        <w:t>.1.2.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F5921">
        <w:rPr>
          <w:rFonts w:ascii="Times New Roman" w:hAnsi="Times New Roman"/>
          <w:sz w:val="24"/>
          <w:szCs w:val="24"/>
        </w:rPr>
        <w:t>направление благодарственного письма родителям (законным представителям) воспитанника;</w:t>
      </w:r>
    </w:p>
    <w:p w:rsidR="001B3206" w:rsidRPr="001F5921" w:rsidRDefault="001B3206" w:rsidP="001F592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1F5921">
        <w:rPr>
          <w:rFonts w:ascii="Times New Roman" w:hAnsi="Times New Roman"/>
          <w:sz w:val="24"/>
          <w:szCs w:val="24"/>
        </w:rPr>
        <w:t>.1.3.</w:t>
      </w:r>
      <w:r>
        <w:rPr>
          <w:rFonts w:ascii="Times New Roman" w:hAnsi="Times New Roman"/>
          <w:sz w:val="24"/>
          <w:szCs w:val="24"/>
        </w:rPr>
        <w:t xml:space="preserve"> награждение почетной грамотой, </w:t>
      </w:r>
      <w:r w:rsidRPr="001F5921">
        <w:rPr>
          <w:rFonts w:ascii="Times New Roman" w:hAnsi="Times New Roman"/>
          <w:sz w:val="24"/>
          <w:szCs w:val="24"/>
        </w:rPr>
        <w:t>дипломом</w:t>
      </w:r>
      <w:r>
        <w:rPr>
          <w:rFonts w:ascii="Times New Roman" w:hAnsi="Times New Roman"/>
          <w:sz w:val="24"/>
          <w:szCs w:val="24"/>
        </w:rPr>
        <w:t xml:space="preserve"> и (или) сертификатом</w:t>
      </w:r>
      <w:r w:rsidRPr="001F5921">
        <w:rPr>
          <w:rFonts w:ascii="Times New Roman" w:hAnsi="Times New Roman"/>
          <w:sz w:val="24"/>
          <w:szCs w:val="24"/>
        </w:rPr>
        <w:t>;</w:t>
      </w:r>
    </w:p>
    <w:p w:rsidR="001B3206" w:rsidRPr="001F5921" w:rsidRDefault="001B3206" w:rsidP="001F592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1F5921">
        <w:rPr>
          <w:rFonts w:ascii="Times New Roman" w:hAnsi="Times New Roman"/>
          <w:sz w:val="24"/>
          <w:szCs w:val="24"/>
        </w:rPr>
        <w:t xml:space="preserve">.1.4. награждение </w:t>
      </w:r>
      <w:r>
        <w:rPr>
          <w:rFonts w:ascii="Times New Roman" w:hAnsi="Times New Roman"/>
          <w:sz w:val="24"/>
          <w:szCs w:val="24"/>
        </w:rPr>
        <w:t xml:space="preserve">сладким и (или) </w:t>
      </w:r>
      <w:r w:rsidRPr="001F5921">
        <w:rPr>
          <w:rFonts w:ascii="Times New Roman" w:hAnsi="Times New Roman"/>
          <w:sz w:val="24"/>
          <w:szCs w:val="24"/>
        </w:rPr>
        <w:t>ценным подарком.</w:t>
      </w:r>
    </w:p>
    <w:p w:rsidR="001B3206" w:rsidRPr="001F5921" w:rsidRDefault="001B3206" w:rsidP="001F592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F5921">
        <w:rPr>
          <w:rFonts w:ascii="Times New Roman" w:hAnsi="Times New Roman"/>
          <w:sz w:val="24"/>
          <w:szCs w:val="24"/>
        </w:rPr>
        <w:t xml:space="preserve"> </w:t>
      </w:r>
      <w:r w:rsidRPr="00917D1A">
        <w:rPr>
          <w:rFonts w:ascii="Times New Roman" w:hAnsi="Times New Roman"/>
          <w:sz w:val="24"/>
          <w:szCs w:val="24"/>
        </w:rPr>
        <w:t>Поощрения воспитанников ДОУ проводят по итогам конкурсов, соревнований и других мероприятий в виде вручения грамот, благодарственных писем, сертификатов, сладких призов и подарков.</w:t>
      </w:r>
    </w:p>
    <w:p w:rsidR="001B3206" w:rsidRPr="00FC2FC9" w:rsidRDefault="001B3206" w:rsidP="00FC2FC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FC2FC9">
        <w:rPr>
          <w:rFonts w:ascii="Times New Roman" w:hAnsi="Times New Roman"/>
          <w:b/>
          <w:sz w:val="24"/>
          <w:szCs w:val="24"/>
        </w:rPr>
        <w:t>4. Защита прав воспитанников</w:t>
      </w:r>
    </w:p>
    <w:p w:rsidR="001B3206" w:rsidRPr="001F5921" w:rsidRDefault="001B3206" w:rsidP="001F592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F592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</w:t>
      </w:r>
      <w:r w:rsidRPr="001F5921">
        <w:rPr>
          <w:rFonts w:ascii="Times New Roman" w:hAnsi="Times New Roman"/>
          <w:sz w:val="24"/>
          <w:szCs w:val="24"/>
        </w:rPr>
        <w:t>.1.В целях защиты прав воспитанников их родители (законные представители) самостоятельно или через своих представителей вправе:</w:t>
      </w:r>
    </w:p>
    <w:p w:rsidR="001B3206" w:rsidRPr="001F5921" w:rsidRDefault="001B3206" w:rsidP="001F592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1F5921">
        <w:rPr>
          <w:rFonts w:ascii="Times New Roman" w:hAnsi="Times New Roman"/>
          <w:sz w:val="24"/>
          <w:szCs w:val="24"/>
        </w:rPr>
        <w:t>.1.1.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F5921">
        <w:rPr>
          <w:rFonts w:ascii="Times New Roman" w:hAnsi="Times New Roman"/>
          <w:sz w:val="24"/>
          <w:szCs w:val="24"/>
        </w:rPr>
        <w:t>направить в органы управления ДОУ обращение о нарушении и (или) ущемлении ее работниками прав, свобод и социальных гарантий воспитанников;</w:t>
      </w:r>
    </w:p>
    <w:p w:rsidR="001B3206" w:rsidRPr="007742E1" w:rsidRDefault="001B3206" w:rsidP="001F592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1F5921">
        <w:rPr>
          <w:rFonts w:ascii="Times New Roman" w:hAnsi="Times New Roman"/>
          <w:sz w:val="24"/>
          <w:szCs w:val="24"/>
        </w:rPr>
        <w:t>.1.2.</w:t>
      </w:r>
      <w:r>
        <w:rPr>
          <w:rFonts w:ascii="Times New Roman" w:hAnsi="Times New Roman"/>
          <w:sz w:val="24"/>
          <w:szCs w:val="24"/>
        </w:rPr>
        <w:t xml:space="preserve"> использовать не</w:t>
      </w:r>
      <w:r w:rsidRPr="001F5921">
        <w:rPr>
          <w:rFonts w:ascii="Times New Roman" w:hAnsi="Times New Roman"/>
          <w:sz w:val="24"/>
          <w:szCs w:val="24"/>
        </w:rPr>
        <w:t xml:space="preserve">запрещенные законодательством РФ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F5921">
        <w:rPr>
          <w:rFonts w:ascii="Times New Roman" w:hAnsi="Times New Roman"/>
          <w:sz w:val="24"/>
          <w:szCs w:val="24"/>
        </w:rPr>
        <w:t>иные способы защиты своих прав и законных интересов.</w:t>
      </w:r>
    </w:p>
    <w:p w:rsidR="001B3206" w:rsidRPr="007627C9" w:rsidRDefault="001B3206" w:rsidP="007627C9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sectPr w:rsidR="001B3206" w:rsidRPr="007627C9" w:rsidSect="00437C1C">
      <w:pgSz w:w="11906" w:h="16838"/>
      <w:pgMar w:top="425" w:right="851" w:bottom="567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3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D3500"/>
    <w:rsid w:val="00007681"/>
    <w:rsid w:val="00043475"/>
    <w:rsid w:val="0005282E"/>
    <w:rsid w:val="00060DC5"/>
    <w:rsid w:val="000640D1"/>
    <w:rsid w:val="00074939"/>
    <w:rsid w:val="00081959"/>
    <w:rsid w:val="00086FDF"/>
    <w:rsid w:val="00091793"/>
    <w:rsid w:val="000B5037"/>
    <w:rsid w:val="000D10C2"/>
    <w:rsid w:val="000D7990"/>
    <w:rsid w:val="000E374F"/>
    <w:rsid w:val="0012375A"/>
    <w:rsid w:val="00157A3E"/>
    <w:rsid w:val="00161ADA"/>
    <w:rsid w:val="00180094"/>
    <w:rsid w:val="00182E76"/>
    <w:rsid w:val="00184673"/>
    <w:rsid w:val="00196ED3"/>
    <w:rsid w:val="001B3206"/>
    <w:rsid w:val="001D7CA2"/>
    <w:rsid w:val="001F5921"/>
    <w:rsid w:val="00210981"/>
    <w:rsid w:val="0021112D"/>
    <w:rsid w:val="00227F38"/>
    <w:rsid w:val="002513C5"/>
    <w:rsid w:val="00290A43"/>
    <w:rsid w:val="002A6C5A"/>
    <w:rsid w:val="002C2A81"/>
    <w:rsid w:val="002C3131"/>
    <w:rsid w:val="002C4CAD"/>
    <w:rsid w:val="002D7A88"/>
    <w:rsid w:val="0030572B"/>
    <w:rsid w:val="00310773"/>
    <w:rsid w:val="003128F3"/>
    <w:rsid w:val="00314F43"/>
    <w:rsid w:val="0033333E"/>
    <w:rsid w:val="00343080"/>
    <w:rsid w:val="003560BA"/>
    <w:rsid w:val="00390AB6"/>
    <w:rsid w:val="003977DC"/>
    <w:rsid w:val="003C0EA6"/>
    <w:rsid w:val="003C3230"/>
    <w:rsid w:val="003E0A29"/>
    <w:rsid w:val="003E2B6F"/>
    <w:rsid w:val="004108B5"/>
    <w:rsid w:val="0042157D"/>
    <w:rsid w:val="00437C1C"/>
    <w:rsid w:val="00437C35"/>
    <w:rsid w:val="004533C2"/>
    <w:rsid w:val="00456EC4"/>
    <w:rsid w:val="00462FAA"/>
    <w:rsid w:val="00467648"/>
    <w:rsid w:val="0047176A"/>
    <w:rsid w:val="0048710C"/>
    <w:rsid w:val="004A4AB7"/>
    <w:rsid w:val="004D3500"/>
    <w:rsid w:val="004D75F4"/>
    <w:rsid w:val="004F2A49"/>
    <w:rsid w:val="004F6CCA"/>
    <w:rsid w:val="0050249D"/>
    <w:rsid w:val="00515970"/>
    <w:rsid w:val="005949D1"/>
    <w:rsid w:val="005B0735"/>
    <w:rsid w:val="005B13FB"/>
    <w:rsid w:val="005C1428"/>
    <w:rsid w:val="005C3512"/>
    <w:rsid w:val="005C607B"/>
    <w:rsid w:val="005D3C2C"/>
    <w:rsid w:val="005F0159"/>
    <w:rsid w:val="005F2CAB"/>
    <w:rsid w:val="00603688"/>
    <w:rsid w:val="00613CC8"/>
    <w:rsid w:val="006473DE"/>
    <w:rsid w:val="00653D6D"/>
    <w:rsid w:val="0067672D"/>
    <w:rsid w:val="006A5C3F"/>
    <w:rsid w:val="006A7891"/>
    <w:rsid w:val="006E309A"/>
    <w:rsid w:val="007104FD"/>
    <w:rsid w:val="00731E2F"/>
    <w:rsid w:val="007425B5"/>
    <w:rsid w:val="007520FF"/>
    <w:rsid w:val="007551C7"/>
    <w:rsid w:val="007627C9"/>
    <w:rsid w:val="00766221"/>
    <w:rsid w:val="00766A72"/>
    <w:rsid w:val="007742E1"/>
    <w:rsid w:val="0077740C"/>
    <w:rsid w:val="00785E3B"/>
    <w:rsid w:val="007F3E26"/>
    <w:rsid w:val="00815937"/>
    <w:rsid w:val="0083683A"/>
    <w:rsid w:val="00851D2A"/>
    <w:rsid w:val="008746A3"/>
    <w:rsid w:val="00887CD2"/>
    <w:rsid w:val="00894D3C"/>
    <w:rsid w:val="00895697"/>
    <w:rsid w:val="008D52E7"/>
    <w:rsid w:val="008E3A83"/>
    <w:rsid w:val="008E3F63"/>
    <w:rsid w:val="00902D03"/>
    <w:rsid w:val="00905BDC"/>
    <w:rsid w:val="00912FB8"/>
    <w:rsid w:val="00917D1A"/>
    <w:rsid w:val="009223A0"/>
    <w:rsid w:val="009234BD"/>
    <w:rsid w:val="00944254"/>
    <w:rsid w:val="00946174"/>
    <w:rsid w:val="00954231"/>
    <w:rsid w:val="00974EF0"/>
    <w:rsid w:val="009A1341"/>
    <w:rsid w:val="009E5A83"/>
    <w:rsid w:val="00A30F21"/>
    <w:rsid w:val="00A336DE"/>
    <w:rsid w:val="00A500F6"/>
    <w:rsid w:val="00A517C7"/>
    <w:rsid w:val="00A8131B"/>
    <w:rsid w:val="00A87247"/>
    <w:rsid w:val="00A90EA6"/>
    <w:rsid w:val="00AA0A75"/>
    <w:rsid w:val="00AB1C60"/>
    <w:rsid w:val="00AD2F0B"/>
    <w:rsid w:val="00AD4873"/>
    <w:rsid w:val="00AE18D4"/>
    <w:rsid w:val="00AE2F41"/>
    <w:rsid w:val="00B219A2"/>
    <w:rsid w:val="00B608F5"/>
    <w:rsid w:val="00B93626"/>
    <w:rsid w:val="00B94A2F"/>
    <w:rsid w:val="00B9781D"/>
    <w:rsid w:val="00BA6FC9"/>
    <w:rsid w:val="00BB5FAB"/>
    <w:rsid w:val="00BF0BC1"/>
    <w:rsid w:val="00BF2680"/>
    <w:rsid w:val="00C215E7"/>
    <w:rsid w:val="00C270BC"/>
    <w:rsid w:val="00C43F64"/>
    <w:rsid w:val="00C80EE1"/>
    <w:rsid w:val="00C8338A"/>
    <w:rsid w:val="00C84AEE"/>
    <w:rsid w:val="00CA43FE"/>
    <w:rsid w:val="00CC1914"/>
    <w:rsid w:val="00CC3DA9"/>
    <w:rsid w:val="00CC5982"/>
    <w:rsid w:val="00CE28EE"/>
    <w:rsid w:val="00D05884"/>
    <w:rsid w:val="00D21FA4"/>
    <w:rsid w:val="00D308DE"/>
    <w:rsid w:val="00D3536A"/>
    <w:rsid w:val="00D37FD8"/>
    <w:rsid w:val="00D51220"/>
    <w:rsid w:val="00D5640C"/>
    <w:rsid w:val="00D7600D"/>
    <w:rsid w:val="00D76FC4"/>
    <w:rsid w:val="00D929BB"/>
    <w:rsid w:val="00DC075F"/>
    <w:rsid w:val="00DD4C38"/>
    <w:rsid w:val="00DE3FD5"/>
    <w:rsid w:val="00E04423"/>
    <w:rsid w:val="00E15EA1"/>
    <w:rsid w:val="00E404FA"/>
    <w:rsid w:val="00E508B4"/>
    <w:rsid w:val="00E51326"/>
    <w:rsid w:val="00E6452B"/>
    <w:rsid w:val="00E779F6"/>
    <w:rsid w:val="00EA08B0"/>
    <w:rsid w:val="00EA6249"/>
    <w:rsid w:val="00EB1A7E"/>
    <w:rsid w:val="00EB4414"/>
    <w:rsid w:val="00EC2655"/>
    <w:rsid w:val="00EE2F5A"/>
    <w:rsid w:val="00F2277B"/>
    <w:rsid w:val="00F25D3C"/>
    <w:rsid w:val="00F36FB2"/>
    <w:rsid w:val="00F42286"/>
    <w:rsid w:val="00F87001"/>
    <w:rsid w:val="00F91FA2"/>
    <w:rsid w:val="00F94ABE"/>
    <w:rsid w:val="00FA263E"/>
    <w:rsid w:val="00FC2FC9"/>
    <w:rsid w:val="00FC59D2"/>
    <w:rsid w:val="00FD18BA"/>
    <w:rsid w:val="00FD6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EA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5122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A33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336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948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3</Pages>
  <Words>835</Words>
  <Characters>4763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</dc:title>
  <dc:subject/>
  <dc:creator>Ольга</dc:creator>
  <cp:keywords/>
  <dc:description/>
  <cp:lastModifiedBy>work</cp:lastModifiedBy>
  <cp:revision>3</cp:revision>
  <cp:lastPrinted>2018-10-09T05:08:00Z</cp:lastPrinted>
  <dcterms:created xsi:type="dcterms:W3CDTF">2018-10-09T05:09:00Z</dcterms:created>
  <dcterms:modified xsi:type="dcterms:W3CDTF">2022-02-09T02:55:00Z</dcterms:modified>
</cp:coreProperties>
</file>